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A1" w:rsidRPr="00F51365" w:rsidRDefault="006311A1" w:rsidP="001B55EA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/>
          <w:color w:val="auto"/>
        </w:rPr>
      </w:pPr>
      <w:r w:rsidRPr="00F51365">
        <w:rPr>
          <w:rFonts w:ascii="Times New Roman" w:hAnsi="Times New Roman"/>
          <w:color w:val="auto"/>
        </w:rPr>
        <w:t>Общественная молодёжная палата</w:t>
      </w:r>
    </w:p>
    <w:p w:rsidR="006311A1" w:rsidRPr="00F51365" w:rsidRDefault="006311A1" w:rsidP="001B55EA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/>
          <w:color w:val="auto"/>
        </w:rPr>
      </w:pPr>
      <w:r w:rsidRPr="00F51365">
        <w:rPr>
          <w:rFonts w:ascii="Times New Roman" w:hAnsi="Times New Roman"/>
          <w:color w:val="auto"/>
        </w:rPr>
        <w:t xml:space="preserve"> при Собрании депутатов Ненецкого автономного округа</w:t>
      </w:r>
    </w:p>
    <w:p w:rsidR="006311A1" w:rsidRDefault="006311A1" w:rsidP="001B55EA">
      <w:pPr>
        <w:pStyle w:val="Heading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6311A1" w:rsidRDefault="006311A1" w:rsidP="001B55EA">
      <w:pPr>
        <w:widowControl w:val="0"/>
        <w:spacing w:line="360" w:lineRule="auto"/>
        <w:ind w:firstLine="510"/>
        <w:jc w:val="center"/>
      </w:pPr>
      <w:r>
        <w:t>Шестое (очередное) заседание 9-го состава</w:t>
      </w:r>
    </w:p>
    <w:p w:rsidR="006311A1" w:rsidRPr="004D3F8C" w:rsidRDefault="006311A1" w:rsidP="001B55EA">
      <w:pPr>
        <w:pStyle w:val="Heading7"/>
        <w:keepNext w:val="0"/>
        <w:widowControl w:val="0"/>
        <w:spacing w:line="360" w:lineRule="auto"/>
        <w:ind w:left="0" w:firstLine="510"/>
      </w:pPr>
    </w:p>
    <w:p w:rsidR="006311A1" w:rsidRDefault="006311A1" w:rsidP="001B55EA">
      <w:pPr>
        <w:pStyle w:val="Heading7"/>
        <w:keepNext w:val="0"/>
        <w:widowControl w:val="0"/>
        <w:spacing w:line="360" w:lineRule="auto"/>
        <w:ind w:left="0" w:firstLine="510"/>
      </w:pPr>
      <w:r>
        <w:rPr>
          <w:rFonts w:ascii="Times New Roman" w:hAnsi="Times New Roman" w:cs="Times New Roman"/>
        </w:rPr>
        <w:t>П Р О Т О К О Л</w:t>
      </w:r>
    </w:p>
    <w:p w:rsidR="006311A1" w:rsidRDefault="006311A1" w:rsidP="001B55EA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061"/>
      </w:tblGrid>
      <w:tr w:rsidR="006311A1" w:rsidTr="0042256B">
        <w:tc>
          <w:tcPr>
            <w:tcW w:w="4261" w:type="dxa"/>
          </w:tcPr>
          <w:p w:rsidR="006311A1" w:rsidRDefault="006311A1" w:rsidP="0042256B">
            <w:pPr>
              <w:widowControl w:val="0"/>
              <w:rPr>
                <w:bCs/>
              </w:rPr>
            </w:pPr>
          </w:p>
          <w:p w:rsidR="006311A1" w:rsidRDefault="006311A1" w:rsidP="0042256B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6311A1" w:rsidRDefault="006311A1" w:rsidP="0042256B">
            <w:pPr>
              <w:widowControl w:val="0"/>
              <w:ind w:right="-108"/>
              <w:jc w:val="right"/>
              <w:rPr>
                <w:bCs/>
              </w:rPr>
            </w:pPr>
          </w:p>
          <w:p w:rsidR="006311A1" w:rsidRDefault="006311A1" w:rsidP="0042256B">
            <w:pPr>
              <w:widowControl w:val="0"/>
              <w:ind w:right="-108"/>
              <w:jc w:val="right"/>
            </w:pPr>
            <w:r>
              <w:rPr>
                <w:bCs/>
              </w:rPr>
              <w:t>27 февраля  20</w:t>
            </w:r>
            <w:r>
              <w:rPr>
                <w:bCs/>
                <w:lang w:val="en-US"/>
              </w:rPr>
              <w:t>20</w:t>
            </w:r>
            <w:r>
              <w:rPr>
                <w:bCs/>
              </w:rPr>
              <w:t xml:space="preserve"> года</w:t>
            </w:r>
          </w:p>
        </w:tc>
      </w:tr>
    </w:tbl>
    <w:p w:rsidR="006311A1" w:rsidRDefault="006311A1" w:rsidP="001B55EA">
      <w:pPr>
        <w:widowControl w:val="0"/>
        <w:ind w:firstLine="510"/>
        <w:jc w:val="center"/>
        <w:rPr>
          <w:sz w:val="28"/>
          <w:szCs w:val="28"/>
        </w:rPr>
      </w:pPr>
    </w:p>
    <w:p w:rsidR="006311A1" w:rsidRDefault="006311A1" w:rsidP="001B55EA">
      <w:pPr>
        <w:widowControl w:val="0"/>
        <w:jc w:val="right"/>
      </w:pPr>
      <w:r>
        <w:t>Начало: 18.00 часов</w:t>
      </w:r>
    </w:p>
    <w:p w:rsidR="006311A1" w:rsidRDefault="006311A1" w:rsidP="001B55EA">
      <w:pPr>
        <w:widowControl w:val="0"/>
        <w:jc w:val="right"/>
      </w:pPr>
      <w:r>
        <w:t>окончание: 19.00 часов</w:t>
      </w:r>
    </w:p>
    <w:p w:rsidR="006311A1" w:rsidRDefault="006311A1" w:rsidP="001B55EA">
      <w:pPr>
        <w:widowControl w:val="0"/>
        <w:jc w:val="right"/>
      </w:pPr>
    </w:p>
    <w:p w:rsidR="006311A1" w:rsidRDefault="006311A1" w:rsidP="001B55EA">
      <w:pPr>
        <w:widowControl w:val="0"/>
        <w:ind w:firstLine="708"/>
        <w:rPr>
          <w:b/>
        </w:rPr>
      </w:pPr>
    </w:p>
    <w:p w:rsidR="006311A1" w:rsidRDefault="006311A1" w:rsidP="001B55EA">
      <w:pPr>
        <w:widowControl w:val="0"/>
        <w:ind w:firstLine="709"/>
        <w:rPr>
          <w:b/>
        </w:rPr>
      </w:pPr>
      <w:r w:rsidRPr="00267C01">
        <w:rPr>
          <w:b/>
        </w:rPr>
        <w:t>На заседании присутствовали:</w:t>
      </w:r>
    </w:p>
    <w:p w:rsidR="006311A1" w:rsidRDefault="006311A1" w:rsidP="001B55EA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6311A1" w:rsidTr="0042256B">
        <w:tc>
          <w:tcPr>
            <w:tcW w:w="4819" w:type="dxa"/>
          </w:tcPr>
          <w:p w:rsidR="006311A1" w:rsidRPr="00120A8D" w:rsidRDefault="006311A1" w:rsidP="0070552B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 w:rsidRPr="00120A8D">
              <w:t>Абрамов В.В.</w:t>
            </w:r>
            <w:r>
              <w:t xml:space="preserve"> – председатель ОМП </w:t>
            </w:r>
          </w:p>
          <w:p w:rsidR="006311A1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Закутаускене А.А. – секретарь ОМП </w:t>
            </w:r>
          </w:p>
          <w:p w:rsidR="006311A1" w:rsidRPr="00120A8D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Баракова А.С</w:t>
            </w:r>
            <w:r w:rsidRPr="00120A8D">
              <w:t>.</w:t>
            </w:r>
            <w:r>
              <w:t xml:space="preserve"> – член ОМП </w:t>
            </w:r>
            <w:r>
              <w:rPr>
                <w:strike/>
              </w:rPr>
              <w:t xml:space="preserve"> </w:t>
            </w:r>
          </w:p>
          <w:p w:rsidR="006311A1" w:rsidRPr="003835B1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Столярова А.А. – член ОМП </w:t>
            </w:r>
          </w:p>
          <w:p w:rsidR="006311A1" w:rsidRPr="00120A8D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Исполинов Д.Н</w:t>
            </w:r>
            <w:r w:rsidRPr="00120A8D">
              <w:t>.</w:t>
            </w:r>
            <w:r>
              <w:t xml:space="preserve"> – член ОМП </w:t>
            </w:r>
          </w:p>
          <w:p w:rsidR="006311A1" w:rsidRPr="00120A8D" w:rsidRDefault="006311A1" w:rsidP="0042256B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6311A1" w:rsidRPr="00120A8D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Потеминская М.А</w:t>
            </w:r>
            <w:r w:rsidRPr="00120A8D">
              <w:t>.</w:t>
            </w:r>
            <w:r>
              <w:t xml:space="preserve"> – член ОМП </w:t>
            </w:r>
          </w:p>
          <w:p w:rsidR="006311A1" w:rsidRDefault="006311A1" w:rsidP="001B55EA">
            <w:pPr>
              <w:widowControl w:val="0"/>
              <w:numPr>
                <w:ilvl w:val="0"/>
                <w:numId w:val="2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Маламан Е.К</w:t>
            </w:r>
            <w:r w:rsidRPr="00120A8D">
              <w:t>.</w:t>
            </w:r>
            <w:r>
              <w:t xml:space="preserve"> – член ОМП </w:t>
            </w:r>
          </w:p>
          <w:p w:rsidR="006311A1" w:rsidRPr="00120A8D" w:rsidRDefault="006311A1" w:rsidP="00BD2323">
            <w:pPr>
              <w:widowControl w:val="0"/>
              <w:suppressAutoHyphens w:val="0"/>
              <w:ind w:left="586"/>
            </w:pPr>
          </w:p>
        </w:tc>
      </w:tr>
    </w:tbl>
    <w:p w:rsidR="006311A1" w:rsidRPr="0026473D" w:rsidRDefault="006311A1" w:rsidP="001B55EA">
      <w:pPr>
        <w:widowControl w:val="0"/>
      </w:pPr>
    </w:p>
    <w:p w:rsidR="006311A1" w:rsidRDefault="006311A1" w:rsidP="001B55EA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6311A1" w:rsidRDefault="006311A1" w:rsidP="001B55EA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6311A1" w:rsidRDefault="006311A1" w:rsidP="001B55EA">
      <w:pPr>
        <w:ind w:firstLine="709"/>
        <w:jc w:val="both"/>
        <w:rPr>
          <w:b/>
        </w:rPr>
      </w:pPr>
    </w:p>
    <w:p w:rsidR="006311A1" w:rsidRPr="00545969" w:rsidRDefault="006311A1" w:rsidP="00CF11EC">
      <w:pPr>
        <w:pStyle w:val="Style7"/>
        <w:ind w:firstLine="708"/>
        <w:rPr>
          <w:bCs/>
        </w:rPr>
      </w:pPr>
      <w:r>
        <w:rPr>
          <w:rStyle w:val="FontStyle27"/>
          <w:szCs w:val="22"/>
        </w:rPr>
        <w:t>1.</w:t>
      </w:r>
      <w:r>
        <w:rPr>
          <w:shd w:val="clear" w:color="auto" w:fill="FFFFFF"/>
        </w:rPr>
        <w:t xml:space="preserve">Арбузов М.Н. </w:t>
      </w:r>
      <w:r w:rsidRPr="000264C6">
        <w:rPr>
          <w:rStyle w:val="FontStyle27"/>
          <w:szCs w:val="22"/>
        </w:rPr>
        <w:t>–</w:t>
      </w:r>
      <w:r>
        <w:rPr>
          <w:rStyle w:val="FontStyle27"/>
          <w:szCs w:val="22"/>
        </w:rPr>
        <w:t xml:space="preserve"> </w:t>
      </w:r>
      <w:r>
        <w:rPr>
          <w:bCs/>
        </w:rPr>
        <w:t>з</w:t>
      </w:r>
      <w:r w:rsidRPr="005B3876">
        <w:rPr>
          <w:bCs/>
        </w:rPr>
        <w:t>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6311A1" w:rsidRDefault="006311A1" w:rsidP="001B55EA">
      <w:pPr>
        <w:pStyle w:val="Style7"/>
        <w:ind w:firstLine="708"/>
        <w:rPr>
          <w:bCs/>
        </w:rPr>
      </w:pPr>
      <w:r>
        <w:rPr>
          <w:bCs/>
        </w:rPr>
        <w:t>2.</w:t>
      </w:r>
      <w:r w:rsidRPr="00545969">
        <w:rPr>
          <w:bCs/>
        </w:rPr>
        <w:t>Андриянова А.Н. – ведущий консультант управления организационного обеспечения работы Собрания депутатов Ненецкого автономного округа</w:t>
      </w:r>
    </w:p>
    <w:p w:rsidR="006311A1" w:rsidRPr="00545969" w:rsidRDefault="006311A1" w:rsidP="007C7CD4">
      <w:pPr>
        <w:pStyle w:val="Style7"/>
        <w:ind w:firstLine="708"/>
        <w:rPr>
          <w:bCs/>
        </w:rPr>
      </w:pPr>
      <w:r>
        <w:rPr>
          <w:bCs/>
        </w:rPr>
        <w:t>3</w:t>
      </w:r>
      <w:bookmarkStart w:id="0" w:name="_GoBack"/>
      <w:bookmarkEnd w:id="0"/>
      <w:r>
        <w:rPr>
          <w:bCs/>
        </w:rPr>
        <w:t xml:space="preserve">. </w:t>
      </w:r>
      <w:r w:rsidRPr="000264C6">
        <w:rPr>
          <w:bCs/>
        </w:rPr>
        <w:t>Петрова З.В.</w:t>
      </w:r>
      <w:r>
        <w:rPr>
          <w:bCs/>
        </w:rPr>
        <w:t xml:space="preserve"> </w:t>
      </w:r>
      <w:r w:rsidRPr="000264C6">
        <w:rPr>
          <w:bCs/>
        </w:rPr>
        <w:t>– главный консультант управления организационного обеспечения работы Собрания депутатов</w:t>
      </w:r>
      <w:r>
        <w:rPr>
          <w:bCs/>
        </w:rPr>
        <w:t xml:space="preserve"> Ненецкого автономного округа</w:t>
      </w:r>
    </w:p>
    <w:p w:rsidR="006311A1" w:rsidRDefault="006311A1" w:rsidP="001B55EA">
      <w:pPr>
        <w:pStyle w:val="Style7"/>
        <w:ind w:firstLine="708"/>
        <w:rPr>
          <w:bCs/>
        </w:rPr>
      </w:pPr>
    </w:p>
    <w:p w:rsidR="006311A1" w:rsidRDefault="006311A1" w:rsidP="001B55EA">
      <w:pPr>
        <w:ind w:firstLine="510"/>
        <w:jc w:val="center"/>
        <w:rPr>
          <w:b/>
        </w:rPr>
      </w:pPr>
    </w:p>
    <w:p w:rsidR="006311A1" w:rsidRDefault="006311A1" w:rsidP="001B55EA">
      <w:pPr>
        <w:ind w:firstLine="510"/>
        <w:jc w:val="center"/>
        <w:rPr>
          <w:b/>
        </w:rPr>
      </w:pPr>
      <w:r>
        <w:rPr>
          <w:b/>
        </w:rPr>
        <w:t>ПОВЕСТКА ДНЯ</w:t>
      </w:r>
    </w:p>
    <w:p w:rsidR="006311A1" w:rsidRDefault="006311A1" w:rsidP="001B55EA">
      <w:pPr>
        <w:ind w:firstLine="510"/>
        <w:jc w:val="center"/>
        <w:rPr>
          <w:b/>
        </w:rPr>
      </w:pPr>
    </w:p>
    <w:p w:rsidR="006311A1" w:rsidRDefault="006311A1" w:rsidP="00BD2323">
      <w:pPr>
        <w:ind w:firstLine="708"/>
        <w:jc w:val="both"/>
      </w:pPr>
      <w:r>
        <w:t xml:space="preserve">1. </w:t>
      </w:r>
      <w:r w:rsidRPr="00515996">
        <w:t xml:space="preserve">Об итогах проведения первого Благотворительного аукциона в Ненецком автономном округе и награждении его участников (победителей творческого конкурса рисунков «Мой любимый северный край») </w:t>
      </w:r>
    </w:p>
    <w:p w:rsidR="006311A1" w:rsidRDefault="006311A1" w:rsidP="00BD2323">
      <w:pPr>
        <w:tabs>
          <w:tab w:val="left" w:pos="1014"/>
        </w:tabs>
        <w:ind w:firstLine="709"/>
        <w:jc w:val="both"/>
      </w:pPr>
      <w:r w:rsidRPr="004C3DB6">
        <w:t>Докл. В.В. Абрамов – председатель Общественной молодежной палаты при Собрании депутатов НАО</w:t>
      </w:r>
    </w:p>
    <w:p w:rsidR="006311A1" w:rsidRDefault="006311A1" w:rsidP="00BD2323">
      <w:pPr>
        <w:tabs>
          <w:tab w:val="left" w:pos="1014"/>
        </w:tabs>
        <w:jc w:val="both"/>
      </w:pPr>
    </w:p>
    <w:p w:rsidR="006311A1" w:rsidRPr="00420F76" w:rsidRDefault="006311A1" w:rsidP="00BD2323">
      <w:pPr>
        <w:ind w:firstLine="708"/>
        <w:jc w:val="both"/>
      </w:pPr>
      <w:r w:rsidRPr="00420F76">
        <w:t>2. О разработке проекта закона округа «</w:t>
      </w:r>
      <w:r>
        <w:t xml:space="preserve">Об ограничениях в сфере продажи безалкогольных тонизирующих напитков </w:t>
      </w:r>
      <w:r w:rsidRPr="00420F76">
        <w:t>на территории Ненецкого автономного округа»</w:t>
      </w:r>
    </w:p>
    <w:p w:rsidR="006311A1" w:rsidRDefault="006311A1" w:rsidP="00BD2323">
      <w:pPr>
        <w:tabs>
          <w:tab w:val="left" w:pos="1014"/>
        </w:tabs>
        <w:ind w:firstLine="709"/>
        <w:jc w:val="both"/>
      </w:pPr>
      <w:r w:rsidRPr="00DC04EE">
        <w:t>Докл. В.В. Абрамов – председатель Общественной молодежной палаты при Собрании депутатов НАО</w:t>
      </w:r>
    </w:p>
    <w:p w:rsidR="006311A1" w:rsidRDefault="006311A1" w:rsidP="00BD2323">
      <w:pPr>
        <w:jc w:val="both"/>
      </w:pPr>
    </w:p>
    <w:p w:rsidR="006311A1" w:rsidRDefault="006311A1" w:rsidP="00BD2323">
      <w:pPr>
        <w:ind w:firstLine="709"/>
        <w:jc w:val="both"/>
      </w:pPr>
      <w:r>
        <w:t>3. О внесении изменений в П</w:t>
      </w:r>
      <w:r w:rsidRPr="004C3DB6">
        <w:t>оложение о</w:t>
      </w:r>
      <w:r>
        <w:t>б Общественной молодёжной палате при Собрании депутатов Ненецкого автономного округа</w:t>
      </w:r>
    </w:p>
    <w:p w:rsidR="006311A1" w:rsidRDefault="006311A1" w:rsidP="00BD2323">
      <w:pPr>
        <w:tabs>
          <w:tab w:val="left" w:pos="851"/>
          <w:tab w:val="left" w:pos="1528"/>
        </w:tabs>
        <w:ind w:firstLine="709"/>
        <w:jc w:val="both"/>
      </w:pPr>
      <w:r w:rsidRPr="004C3DB6">
        <w:t>Докл. В.В. Абрамов – председатель Общественной молодежной палаты при Собрании депутатов НАО</w:t>
      </w:r>
    </w:p>
    <w:p w:rsidR="006311A1" w:rsidRPr="004C3DB6" w:rsidRDefault="006311A1" w:rsidP="00BD2323">
      <w:pPr>
        <w:tabs>
          <w:tab w:val="left" w:pos="1528"/>
        </w:tabs>
        <w:jc w:val="both"/>
      </w:pPr>
    </w:p>
    <w:p w:rsidR="006311A1" w:rsidRDefault="006311A1" w:rsidP="00BD2323">
      <w:pPr>
        <w:ind w:firstLine="708"/>
        <w:jc w:val="both"/>
      </w:pPr>
      <w:r>
        <w:t>4. О п</w:t>
      </w:r>
      <w:r w:rsidRPr="00B826D3">
        <w:t>лан</w:t>
      </w:r>
      <w:r>
        <w:t>е</w:t>
      </w:r>
      <w:r w:rsidRPr="00B826D3">
        <w:t xml:space="preserve"> мероприятий по </w:t>
      </w:r>
      <w:r>
        <w:t xml:space="preserve">проведению Года Памяти и Славы (федеральные проекты Молодёжного парламента при Государственной Думе) </w:t>
      </w:r>
    </w:p>
    <w:p w:rsidR="006311A1" w:rsidRDefault="006311A1" w:rsidP="00BD2323">
      <w:pPr>
        <w:tabs>
          <w:tab w:val="left" w:pos="1014"/>
        </w:tabs>
        <w:ind w:firstLine="709"/>
        <w:jc w:val="both"/>
      </w:pPr>
      <w:r w:rsidRPr="004C3DB6">
        <w:t>Докл. В.В. Абрамов – председатель Общественной молодежной палаты при Собрании депутатов НАО</w:t>
      </w:r>
    </w:p>
    <w:p w:rsidR="006311A1" w:rsidRDefault="006311A1" w:rsidP="00BD2323">
      <w:pPr>
        <w:tabs>
          <w:tab w:val="left" w:pos="914"/>
        </w:tabs>
        <w:jc w:val="both"/>
      </w:pPr>
    </w:p>
    <w:p w:rsidR="006311A1" w:rsidRDefault="006311A1" w:rsidP="00BD2323">
      <w:pPr>
        <w:ind w:firstLine="708"/>
        <w:jc w:val="both"/>
      </w:pPr>
      <w:r>
        <w:t xml:space="preserve">5. </w:t>
      </w:r>
      <w:r w:rsidRPr="004C3DB6">
        <w:t>Разное</w:t>
      </w:r>
    </w:p>
    <w:p w:rsidR="006311A1" w:rsidRPr="00A81130" w:rsidRDefault="006311A1" w:rsidP="001B55EA">
      <w:pPr>
        <w:pStyle w:val="BodyText"/>
        <w:jc w:val="both"/>
      </w:pPr>
    </w:p>
    <w:p w:rsidR="006311A1" w:rsidRDefault="006311A1" w:rsidP="001B55EA">
      <w:pPr>
        <w:jc w:val="both"/>
        <w:rPr>
          <w:b/>
        </w:rPr>
      </w:pPr>
    </w:p>
    <w:p w:rsidR="006311A1" w:rsidRDefault="006311A1" w:rsidP="001B55EA">
      <w:pPr>
        <w:jc w:val="both"/>
      </w:pPr>
      <w:r>
        <w:rPr>
          <w:b/>
        </w:rPr>
        <w:t xml:space="preserve">           </w:t>
      </w:r>
      <w:r>
        <w:t xml:space="preserve">Шестое (очередное) заседание Общественной молодёжной палаты при Собрании депутатов Ненецкого автономного округа открыл и </w:t>
      </w:r>
      <w:r w:rsidRPr="00E05DA5">
        <w:t>ведёт</w:t>
      </w:r>
      <w:r>
        <w:t xml:space="preserve"> Абрамов Владимир Витальевич.</w:t>
      </w:r>
    </w:p>
    <w:p w:rsidR="006311A1" w:rsidRPr="00F036EE" w:rsidRDefault="006311A1" w:rsidP="001B55EA">
      <w:pPr>
        <w:pStyle w:val="BodyTextIndent"/>
        <w:ind w:firstLine="708"/>
      </w:pPr>
      <w:r>
        <w:t xml:space="preserve">Абрамов В.В. представил проект повестки дня </w:t>
      </w:r>
      <w:r>
        <w:rPr>
          <w:color w:val="000000"/>
        </w:rPr>
        <w:t>шестого (очередного)</w:t>
      </w:r>
      <w:r>
        <w:t xml:space="preserve"> заседания Общественной молодёжной палаты и предложил принять его за основу. Других предложений не поступило.</w:t>
      </w:r>
    </w:p>
    <w:p w:rsidR="006311A1" w:rsidRDefault="006311A1" w:rsidP="001B55EA">
      <w:pPr>
        <w:pStyle w:val="BodyTextIndent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единогласно. </w:t>
      </w:r>
    </w:p>
    <w:p w:rsidR="006311A1" w:rsidRDefault="006311A1" w:rsidP="001B55EA">
      <w:pPr>
        <w:pStyle w:val="BodyTextIndent"/>
        <w:ind w:firstLine="0"/>
        <w:rPr>
          <w:szCs w:val="24"/>
        </w:rPr>
      </w:pPr>
    </w:p>
    <w:p w:rsidR="006311A1" w:rsidRPr="00F93055" w:rsidRDefault="006311A1" w:rsidP="001B55EA">
      <w:pPr>
        <w:pStyle w:val="ListParagraph"/>
        <w:numPr>
          <w:ilvl w:val="0"/>
          <w:numId w:val="4"/>
        </w:numPr>
        <w:jc w:val="both"/>
        <w:rPr>
          <w:b/>
        </w:rPr>
      </w:pPr>
      <w:r w:rsidRPr="00F93055">
        <w:rPr>
          <w:b/>
        </w:rPr>
        <w:t>СЛУШАЛИ:</w:t>
      </w:r>
    </w:p>
    <w:p w:rsidR="006311A1" w:rsidRPr="00A577F3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 w:rsidRPr="00A577F3">
        <w:rPr>
          <w:b/>
        </w:rPr>
        <w:t>Об итогах проведения первого Благотворительного аукциона в Ненецком автономном округе и награждении его участников (победителей творческого конкурса рисунков «Мой любимый северный край»)</w:t>
      </w:r>
    </w:p>
    <w:p w:rsidR="006311A1" w:rsidRPr="00C26A0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>Докл. В.В. Абрамов</w:t>
      </w:r>
      <w:r w:rsidRPr="00C26A01">
        <w:t xml:space="preserve"> –</w:t>
      </w:r>
      <w:r>
        <w:t xml:space="preserve"> председатель </w:t>
      </w:r>
      <w:r w:rsidRPr="00C26A01">
        <w:t xml:space="preserve">Общественной молодёжной палаты при Собрании депутатов </w:t>
      </w:r>
      <w:r>
        <w:t>Ненецкого автономного округа</w:t>
      </w:r>
    </w:p>
    <w:p w:rsidR="006311A1" w:rsidRPr="00741EA0" w:rsidRDefault="006311A1" w:rsidP="001B55EA">
      <w:pPr>
        <w:ind w:firstLine="567"/>
        <w:jc w:val="both"/>
        <w:rPr>
          <w:b/>
        </w:rPr>
      </w:pPr>
    </w:p>
    <w:p w:rsidR="006311A1" w:rsidRDefault="006311A1" w:rsidP="001B55EA">
      <w:pPr>
        <w:ind w:firstLine="709"/>
        <w:jc w:val="both"/>
        <w:rPr>
          <w:bCs/>
        </w:rPr>
      </w:pPr>
      <w:r w:rsidRPr="006F3F18">
        <w:rPr>
          <w:color w:val="000000"/>
        </w:rPr>
        <w:t>Вопросы задали и приняли участие в обсуждении</w:t>
      </w:r>
      <w:r>
        <w:t xml:space="preserve"> Абрамов В.В., Баракова А.С., Исполинов Д.Н.</w:t>
      </w:r>
    </w:p>
    <w:p w:rsidR="006311A1" w:rsidRDefault="006311A1" w:rsidP="001B55EA">
      <w:pPr>
        <w:ind w:firstLine="510"/>
        <w:jc w:val="both"/>
        <w:rPr>
          <w:b/>
          <w:bCs/>
        </w:rPr>
      </w:pPr>
    </w:p>
    <w:p w:rsidR="006311A1" w:rsidRDefault="006311A1" w:rsidP="001B55EA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6311A1" w:rsidRPr="00C26FDC" w:rsidRDefault="006311A1" w:rsidP="001B55EA">
      <w:pPr>
        <w:ind w:firstLine="709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6311A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6311A1" w:rsidRPr="003D12A5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/>
        </w:rPr>
      </w:pPr>
      <w:r w:rsidRPr="003D12A5">
        <w:rPr>
          <w:bCs/>
          <w:color w:val="000000"/>
        </w:rPr>
        <w:t>Решение № 1 (прилагается).</w:t>
      </w:r>
    </w:p>
    <w:p w:rsidR="006311A1" w:rsidRDefault="006311A1" w:rsidP="001B55EA">
      <w:pPr>
        <w:pStyle w:val="BodyText"/>
        <w:tabs>
          <w:tab w:val="num" w:pos="709"/>
        </w:tabs>
        <w:suppressAutoHyphens w:val="0"/>
        <w:spacing w:after="0"/>
        <w:ind w:left="567" w:firstLine="142"/>
        <w:jc w:val="both"/>
        <w:rPr>
          <w:b/>
          <w:bCs/>
        </w:rPr>
      </w:pPr>
    </w:p>
    <w:p w:rsidR="006311A1" w:rsidRPr="00052C94" w:rsidRDefault="006311A1" w:rsidP="001B55EA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            </w:t>
      </w:r>
      <w:r w:rsidRPr="00052C94">
        <w:rPr>
          <w:b/>
        </w:rPr>
        <w:t>2. СЛУШАЛИ:</w:t>
      </w:r>
    </w:p>
    <w:p w:rsidR="006311A1" w:rsidRPr="00A577F3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 w:rsidRPr="00A577F3">
        <w:rPr>
          <w:b/>
        </w:rPr>
        <w:t>О разработке проекта закона округа «Об ограничениях в сфере продажи безалкогольных тонизирующих напитков на территории Ненецкого автономного округа»</w:t>
      </w:r>
    </w:p>
    <w:p w:rsidR="006311A1" w:rsidRPr="00C26A0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C26A01">
        <w:t>Докл. В.В. Абрамов – председатель Общественной молодёжной палаты при Собрании депутатов Ненецкого автономного округа</w:t>
      </w:r>
    </w:p>
    <w:p w:rsidR="006311A1" w:rsidRDefault="006311A1" w:rsidP="005B7BED">
      <w:pPr>
        <w:ind w:firstLine="709"/>
        <w:jc w:val="both"/>
        <w:rPr>
          <w:color w:val="000000"/>
        </w:rPr>
      </w:pPr>
    </w:p>
    <w:p w:rsidR="006311A1" w:rsidRDefault="006311A1" w:rsidP="005B7BED">
      <w:pPr>
        <w:ind w:firstLine="709"/>
        <w:jc w:val="both"/>
        <w:rPr>
          <w:bCs/>
        </w:rPr>
      </w:pPr>
      <w:r w:rsidRPr="006F3F18">
        <w:rPr>
          <w:color w:val="000000"/>
        </w:rPr>
        <w:t>Вопросы задали и приняли участие в обсуждении</w:t>
      </w:r>
      <w:r>
        <w:t xml:space="preserve"> Абрамов В.В., Арбузов М.Н.</w:t>
      </w:r>
    </w:p>
    <w:p w:rsidR="006311A1" w:rsidRDefault="006311A1" w:rsidP="001B55EA">
      <w:pPr>
        <w:ind w:firstLine="709"/>
        <w:jc w:val="both"/>
      </w:pPr>
    </w:p>
    <w:p w:rsidR="006311A1" w:rsidRDefault="006311A1" w:rsidP="001B55EA">
      <w:pPr>
        <w:tabs>
          <w:tab w:val="left" w:pos="709"/>
          <w:tab w:val="left" w:pos="851"/>
        </w:tabs>
        <w:jc w:val="both"/>
        <w:rPr>
          <w:b/>
          <w:bCs/>
        </w:rPr>
      </w:pPr>
      <w:r>
        <w:t xml:space="preserve">            </w:t>
      </w: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6311A1" w:rsidRPr="0074724E" w:rsidRDefault="006311A1" w:rsidP="0074724E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641771">
        <w:rPr>
          <w:bCs/>
        </w:rPr>
        <w:t>Создать рабочую группу</w:t>
      </w:r>
      <w:r>
        <w:rPr>
          <w:bCs/>
        </w:rPr>
        <w:t xml:space="preserve"> по </w:t>
      </w:r>
      <w:r w:rsidRPr="0074724E">
        <w:t>разработке проекта закона округа «Об ограничениях в сфере продажи безалкогольных тонизирующих напитков на территории Ненецкого автономного округа»</w:t>
      </w:r>
    </w:p>
    <w:p w:rsidR="006311A1" w:rsidRDefault="006311A1" w:rsidP="0074724E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rPr>
          <w:bCs/>
        </w:rPr>
        <w:t xml:space="preserve"> Включить в состав рабочей группы всех членов Общественной Молодёжной палаты:</w:t>
      </w:r>
    </w:p>
    <w:p w:rsidR="006311A1" w:rsidRPr="008E4F2A" w:rsidRDefault="006311A1" w:rsidP="007658CE">
      <w:pPr>
        <w:jc w:val="both"/>
        <w:rPr>
          <w:b/>
        </w:rPr>
      </w:pPr>
      <w:r>
        <w:rPr>
          <w:bCs/>
        </w:rPr>
        <w:t xml:space="preserve">            </w:t>
      </w:r>
      <w:r w:rsidRPr="008E4F2A">
        <w:rPr>
          <w:b/>
        </w:rPr>
        <w:t>Результаты голосования: «за» - единогласно.</w:t>
      </w:r>
    </w:p>
    <w:p w:rsidR="006311A1" w:rsidRPr="00F865C2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/>
        </w:rPr>
      </w:pPr>
      <w:r w:rsidRPr="00F865C2">
        <w:rPr>
          <w:bCs/>
          <w:color w:val="000000"/>
        </w:rPr>
        <w:t>Решение № 2 (прилагается).</w:t>
      </w:r>
    </w:p>
    <w:p w:rsidR="006311A1" w:rsidRDefault="006311A1" w:rsidP="001B55EA">
      <w:pPr>
        <w:ind w:firstLine="720"/>
        <w:jc w:val="both"/>
        <w:rPr>
          <w:b/>
        </w:rPr>
      </w:pPr>
    </w:p>
    <w:p w:rsidR="006311A1" w:rsidRPr="00052C94" w:rsidRDefault="006311A1" w:rsidP="001B55EA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           3. </w:t>
      </w:r>
      <w:r w:rsidRPr="00052C94">
        <w:rPr>
          <w:b/>
        </w:rPr>
        <w:t>СЛУШАЛИ:</w:t>
      </w:r>
    </w:p>
    <w:p w:rsidR="006311A1" w:rsidRPr="000838B1" w:rsidRDefault="006311A1" w:rsidP="001B55EA">
      <w:pPr>
        <w:ind w:firstLine="720"/>
        <w:jc w:val="both"/>
        <w:rPr>
          <w:b/>
        </w:rPr>
      </w:pPr>
      <w:r w:rsidRPr="000838B1">
        <w:rPr>
          <w:b/>
        </w:rPr>
        <w:t>О внесении изменений в Положение об Общественной молодёжной палате при Собрании депутатов Ненецкого автономного округа</w:t>
      </w:r>
    </w:p>
    <w:p w:rsidR="006311A1" w:rsidRDefault="006311A1" w:rsidP="001B55EA">
      <w:pPr>
        <w:tabs>
          <w:tab w:val="left" w:pos="709"/>
        </w:tabs>
        <w:ind w:firstLine="720"/>
        <w:jc w:val="both"/>
      </w:pPr>
      <w:r w:rsidRPr="00F93055"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6311A1" w:rsidRDefault="006311A1" w:rsidP="001B55EA">
      <w:pPr>
        <w:tabs>
          <w:tab w:val="left" w:pos="709"/>
        </w:tabs>
        <w:ind w:firstLine="720"/>
        <w:jc w:val="both"/>
      </w:pPr>
    </w:p>
    <w:p w:rsidR="006311A1" w:rsidRDefault="006311A1" w:rsidP="001B55EA">
      <w:pPr>
        <w:ind w:firstLine="720"/>
        <w:jc w:val="both"/>
        <w:rPr>
          <w:b/>
        </w:rPr>
      </w:pPr>
      <w:r w:rsidRPr="006F3F18">
        <w:rPr>
          <w:color w:val="000000"/>
        </w:rPr>
        <w:t>Вопросы задали и приняли участие в обсуждении</w:t>
      </w:r>
      <w:r>
        <w:t xml:space="preserve"> Абрамов В.В., Арбузов М.Н., Петрова З.В.</w:t>
      </w:r>
    </w:p>
    <w:p w:rsidR="006311A1" w:rsidRDefault="006311A1" w:rsidP="001B55EA">
      <w:pPr>
        <w:ind w:firstLine="720"/>
        <w:jc w:val="both"/>
        <w:rPr>
          <w:b/>
        </w:rPr>
      </w:pPr>
    </w:p>
    <w:p w:rsidR="006311A1" w:rsidRPr="00F93055" w:rsidRDefault="006311A1" w:rsidP="001B55EA">
      <w:pPr>
        <w:ind w:firstLine="720"/>
        <w:jc w:val="both"/>
        <w:rPr>
          <w:b/>
        </w:rPr>
      </w:pPr>
      <w:r w:rsidRPr="00F93055">
        <w:rPr>
          <w:b/>
        </w:rPr>
        <w:t>РЕШИЛИ:</w:t>
      </w:r>
    </w:p>
    <w:p w:rsidR="006311A1" w:rsidRPr="00F93055" w:rsidRDefault="006311A1" w:rsidP="001B55EA">
      <w:pPr>
        <w:ind w:firstLine="709"/>
        <w:jc w:val="both"/>
      </w:pPr>
      <w:r>
        <w:rPr>
          <w:color w:val="000000"/>
        </w:rPr>
        <w:t xml:space="preserve">Информацию принять к сведению. </w:t>
      </w:r>
      <w:r w:rsidRPr="00E03A69">
        <w:rPr>
          <w:color w:val="000000"/>
        </w:rPr>
        <w:t xml:space="preserve">Данный вопрос </w:t>
      </w:r>
      <w:r>
        <w:rPr>
          <w:color w:val="000000"/>
        </w:rPr>
        <w:t>оставить на доработку</w:t>
      </w:r>
      <w:r w:rsidRPr="00E03A69">
        <w:rPr>
          <w:color w:val="000000"/>
        </w:rPr>
        <w:t>.</w:t>
      </w:r>
    </w:p>
    <w:p w:rsidR="006311A1" w:rsidRDefault="006311A1" w:rsidP="001B55EA">
      <w:pPr>
        <w:pStyle w:val="31"/>
        <w:ind w:firstLine="709"/>
        <w:rPr>
          <w:b w:val="0"/>
        </w:rPr>
      </w:pPr>
      <w:r>
        <w:t>Результаты голосования:</w:t>
      </w:r>
      <w:r>
        <w:rPr>
          <w:b w:val="0"/>
        </w:rPr>
        <w:t xml:space="preserve"> «за» </w:t>
      </w:r>
      <w:r w:rsidRPr="00B211D6">
        <w:rPr>
          <w:bCs w:val="0"/>
        </w:rPr>
        <w:t>–</w:t>
      </w:r>
      <w:r>
        <w:rPr>
          <w:b w:val="0"/>
        </w:rPr>
        <w:t xml:space="preserve"> единогласно.</w:t>
      </w:r>
    </w:p>
    <w:p w:rsidR="006311A1" w:rsidRDefault="006311A1" w:rsidP="001B55EA">
      <w:pPr>
        <w:pStyle w:val="31"/>
        <w:ind w:firstLine="709"/>
        <w:rPr>
          <w:b w:val="0"/>
        </w:rPr>
      </w:pPr>
      <w:r w:rsidRPr="00E03A69">
        <w:rPr>
          <w:b w:val="0"/>
          <w:color w:val="000000"/>
        </w:rPr>
        <w:t>Решение № 3</w:t>
      </w:r>
      <w:r>
        <w:rPr>
          <w:b w:val="0"/>
        </w:rPr>
        <w:t xml:space="preserve"> (прилагается).</w:t>
      </w:r>
    </w:p>
    <w:p w:rsidR="006311A1" w:rsidRPr="00006699" w:rsidRDefault="006311A1" w:rsidP="001B55EA">
      <w:pPr>
        <w:ind w:firstLine="720"/>
        <w:jc w:val="both"/>
      </w:pPr>
    </w:p>
    <w:p w:rsidR="006311A1" w:rsidRPr="00F93055" w:rsidRDefault="006311A1" w:rsidP="001B55EA">
      <w:pPr>
        <w:pStyle w:val="ListParagraph"/>
        <w:numPr>
          <w:ilvl w:val="0"/>
          <w:numId w:val="5"/>
        </w:numPr>
        <w:jc w:val="both"/>
        <w:rPr>
          <w:b/>
          <w:iCs/>
        </w:rPr>
      </w:pPr>
      <w:r w:rsidRPr="00F93055">
        <w:rPr>
          <w:b/>
          <w:bCs/>
        </w:rPr>
        <w:t>СЛУШАЛИ:</w:t>
      </w:r>
    </w:p>
    <w:p w:rsidR="006311A1" w:rsidRDefault="006311A1" w:rsidP="001B55EA">
      <w:pPr>
        <w:jc w:val="both"/>
        <w:rPr>
          <w:b/>
        </w:rPr>
      </w:pPr>
      <w:r>
        <w:rPr>
          <w:b/>
        </w:rPr>
        <w:t xml:space="preserve">           </w:t>
      </w:r>
      <w:r w:rsidRPr="000838B1">
        <w:rPr>
          <w:b/>
        </w:rPr>
        <w:t xml:space="preserve">О плане мероприятий по проведению Года Памяти и Славы (федеральные проекты Молодёжного парламента при Государственной Думе) </w:t>
      </w:r>
      <w:r w:rsidRPr="0020486E">
        <w:rPr>
          <w:b/>
        </w:rPr>
        <w:t xml:space="preserve">         </w:t>
      </w:r>
    </w:p>
    <w:p w:rsidR="006311A1" w:rsidRPr="00614F86" w:rsidRDefault="006311A1" w:rsidP="001B55EA">
      <w:pPr>
        <w:jc w:val="both"/>
      </w:pPr>
      <w:r w:rsidRPr="0020486E">
        <w:rPr>
          <w:b/>
        </w:rPr>
        <w:t xml:space="preserve">  </w:t>
      </w:r>
      <w:r>
        <w:rPr>
          <w:b/>
        </w:rPr>
        <w:t xml:space="preserve">         </w:t>
      </w:r>
      <w:r w:rsidRPr="00F93055"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6311A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left="567"/>
        <w:jc w:val="both"/>
        <w:rPr>
          <w:b/>
        </w:rPr>
      </w:pPr>
    </w:p>
    <w:p w:rsidR="006311A1" w:rsidRDefault="006311A1" w:rsidP="00225959">
      <w:pPr>
        <w:ind w:firstLine="720"/>
        <w:jc w:val="both"/>
        <w:rPr>
          <w:b/>
        </w:rPr>
      </w:pPr>
      <w:r w:rsidRPr="006F3F18">
        <w:rPr>
          <w:color w:val="000000"/>
        </w:rPr>
        <w:t>Вопросы задали и приняли участие в обсуждении</w:t>
      </w:r>
      <w:r>
        <w:t xml:space="preserve"> Абрамов В.В., Петрова З.В., Исполинов Д.Н.</w:t>
      </w:r>
    </w:p>
    <w:p w:rsidR="006311A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left="567"/>
        <w:jc w:val="both"/>
        <w:rPr>
          <w:b/>
        </w:rPr>
      </w:pPr>
    </w:p>
    <w:p w:rsidR="006311A1" w:rsidRDefault="006311A1" w:rsidP="001B55EA">
      <w:pPr>
        <w:ind w:left="709"/>
        <w:jc w:val="both"/>
        <w:rPr>
          <w:b/>
          <w:bCs/>
        </w:rPr>
      </w:pPr>
      <w:r w:rsidRPr="00E21FEF">
        <w:rPr>
          <w:b/>
          <w:bCs/>
        </w:rPr>
        <w:t>РЕШИЛИ:</w:t>
      </w:r>
    </w:p>
    <w:p w:rsidR="006311A1" w:rsidRDefault="006311A1" w:rsidP="001B55EA">
      <w:pPr>
        <w:ind w:firstLine="720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6311A1" w:rsidRPr="00C13BD9" w:rsidRDefault="006311A1" w:rsidP="001B55EA">
      <w:pPr>
        <w:ind w:firstLine="709"/>
        <w:jc w:val="both"/>
        <w:rPr>
          <w:b/>
        </w:rPr>
      </w:pPr>
      <w:r w:rsidRPr="00C13BD9">
        <w:rPr>
          <w:b/>
        </w:rPr>
        <w:t>Результаты голосования: «за» - единогласно.</w:t>
      </w:r>
    </w:p>
    <w:p w:rsidR="006311A1" w:rsidRPr="00614F86" w:rsidRDefault="006311A1" w:rsidP="001B55EA">
      <w:pPr>
        <w:ind w:firstLine="720"/>
        <w:jc w:val="both"/>
        <w:rPr>
          <w:bCs/>
        </w:rPr>
      </w:pPr>
      <w:r w:rsidRPr="00F865C2">
        <w:rPr>
          <w:bCs/>
          <w:color w:val="000000"/>
        </w:rPr>
        <w:t xml:space="preserve">Решение № </w:t>
      </w:r>
      <w:r>
        <w:rPr>
          <w:bCs/>
          <w:color w:val="000000"/>
        </w:rPr>
        <w:t>4</w:t>
      </w:r>
      <w:r w:rsidRPr="00F865C2">
        <w:rPr>
          <w:bCs/>
          <w:color w:val="000000"/>
        </w:rPr>
        <w:t xml:space="preserve"> (прилагается).</w:t>
      </w:r>
    </w:p>
    <w:p w:rsidR="006311A1" w:rsidRPr="00006699" w:rsidRDefault="006311A1" w:rsidP="001B55EA">
      <w:pPr>
        <w:jc w:val="both"/>
      </w:pPr>
    </w:p>
    <w:p w:rsidR="006311A1" w:rsidRPr="00614F86" w:rsidRDefault="006311A1" w:rsidP="001B55EA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6311A1" w:rsidRPr="00225959" w:rsidRDefault="006311A1" w:rsidP="00225959">
      <w:pPr>
        <w:ind w:left="709"/>
        <w:jc w:val="both"/>
        <w:rPr>
          <w:b/>
        </w:rPr>
      </w:pPr>
      <w:r w:rsidRPr="00225959">
        <w:rPr>
          <w:b/>
        </w:rPr>
        <w:t>Разное</w:t>
      </w:r>
    </w:p>
    <w:p w:rsidR="006311A1" w:rsidRPr="0099701A" w:rsidRDefault="006311A1" w:rsidP="001B55EA">
      <w:pPr>
        <w:pStyle w:val="BodyText"/>
        <w:tabs>
          <w:tab w:val="num" w:pos="709"/>
          <w:tab w:val="num" w:pos="1070"/>
        </w:tabs>
        <w:suppressAutoHyphens w:val="0"/>
        <w:spacing w:after="0"/>
        <w:ind w:firstLine="567"/>
        <w:jc w:val="both"/>
      </w:pPr>
      <w:r>
        <w:rPr>
          <w:b/>
        </w:rPr>
        <w:t xml:space="preserve">  </w:t>
      </w:r>
      <w:r>
        <w:t xml:space="preserve">Докл. В.В. Абрамов – председатель </w:t>
      </w:r>
      <w:r w:rsidRPr="0099701A">
        <w:t>Общественной молодёжной палаты при Собрании депутат</w:t>
      </w:r>
      <w:r>
        <w:t>ов Ненецкого автономного округа.</w:t>
      </w:r>
    </w:p>
    <w:p w:rsidR="006311A1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  <w:r>
        <w:rPr>
          <w:b/>
        </w:rPr>
        <w:t xml:space="preserve">  </w:t>
      </w:r>
    </w:p>
    <w:p w:rsidR="006311A1" w:rsidRDefault="006311A1" w:rsidP="001B55EA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 </w:t>
      </w:r>
    </w:p>
    <w:p w:rsidR="006311A1" w:rsidRDefault="006311A1" w:rsidP="001B55EA">
      <w:pPr>
        <w:pStyle w:val="31"/>
        <w:tabs>
          <w:tab w:val="left" w:pos="709"/>
        </w:tabs>
        <w:ind w:firstLine="0"/>
        <w:rPr>
          <w:b w:val="0"/>
        </w:rPr>
      </w:pPr>
      <w:r>
        <w:rPr>
          <w:b w:val="0"/>
        </w:rPr>
        <w:t xml:space="preserve">           Председательствующий озвучил заявление о выходе из состава Общественной Молодежной палаты при Собрании депутатов Ненецкого автономного округа Рочева С.О. </w:t>
      </w:r>
    </w:p>
    <w:p w:rsidR="006311A1" w:rsidRDefault="006311A1" w:rsidP="00EB7C7C">
      <w:pPr>
        <w:ind w:left="709"/>
        <w:jc w:val="both"/>
        <w:rPr>
          <w:b/>
        </w:rPr>
      </w:pPr>
    </w:p>
    <w:p w:rsidR="006311A1" w:rsidRDefault="006311A1" w:rsidP="00EB7C7C">
      <w:pPr>
        <w:ind w:left="709"/>
        <w:jc w:val="both"/>
        <w:rPr>
          <w:b/>
          <w:bCs/>
        </w:rPr>
      </w:pPr>
      <w:r w:rsidRPr="00E21FEF">
        <w:rPr>
          <w:b/>
          <w:bCs/>
        </w:rPr>
        <w:t>РЕШИЛИ:</w:t>
      </w:r>
    </w:p>
    <w:p w:rsidR="006311A1" w:rsidRDefault="006311A1" w:rsidP="00EB7C7C">
      <w:pPr>
        <w:ind w:firstLine="720"/>
        <w:jc w:val="both"/>
        <w:rPr>
          <w:bCs/>
        </w:rPr>
      </w:pPr>
      <w:r>
        <w:rPr>
          <w:bCs/>
        </w:rPr>
        <w:t>Информацию принять к сведению.</w:t>
      </w:r>
    </w:p>
    <w:p w:rsidR="006311A1" w:rsidRPr="00C13BD9" w:rsidRDefault="006311A1" w:rsidP="00EB7C7C">
      <w:pPr>
        <w:ind w:firstLine="709"/>
        <w:jc w:val="both"/>
        <w:rPr>
          <w:b/>
        </w:rPr>
      </w:pPr>
      <w:r w:rsidRPr="00C13BD9">
        <w:rPr>
          <w:b/>
        </w:rPr>
        <w:t>Результаты голосования: «за» - единогласно.</w:t>
      </w:r>
    </w:p>
    <w:p w:rsidR="006311A1" w:rsidRPr="00614F86" w:rsidRDefault="006311A1" w:rsidP="00EB7C7C">
      <w:pPr>
        <w:ind w:firstLine="720"/>
        <w:jc w:val="both"/>
        <w:rPr>
          <w:bCs/>
        </w:rPr>
      </w:pPr>
      <w:r w:rsidRPr="00F865C2">
        <w:rPr>
          <w:bCs/>
          <w:color w:val="000000"/>
        </w:rPr>
        <w:t xml:space="preserve">Решение № </w:t>
      </w:r>
      <w:r>
        <w:rPr>
          <w:bCs/>
          <w:color w:val="000000"/>
        </w:rPr>
        <w:t>5</w:t>
      </w:r>
      <w:r w:rsidRPr="00F865C2">
        <w:rPr>
          <w:bCs/>
          <w:color w:val="000000"/>
        </w:rPr>
        <w:t xml:space="preserve"> (прилагается).</w:t>
      </w:r>
    </w:p>
    <w:p w:rsidR="006311A1" w:rsidRDefault="006311A1" w:rsidP="00294C32">
      <w:pPr>
        <w:pStyle w:val="BodyText"/>
        <w:tabs>
          <w:tab w:val="left" w:pos="709"/>
        </w:tabs>
        <w:jc w:val="both"/>
      </w:pPr>
    </w:p>
    <w:p w:rsidR="006311A1" w:rsidRPr="00E21FEF" w:rsidRDefault="006311A1" w:rsidP="001B55EA">
      <w:pPr>
        <w:ind w:firstLine="510"/>
        <w:jc w:val="both"/>
        <w:rPr>
          <w:b/>
          <w:bCs/>
        </w:rPr>
      </w:pPr>
    </w:p>
    <w:p w:rsidR="006311A1" w:rsidRPr="0099701A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>Все вопросы повестки заседания Общественной молодежной палаты  рассмотрены.</w:t>
      </w:r>
    </w:p>
    <w:p w:rsidR="006311A1" w:rsidRPr="0099701A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 xml:space="preserve">Абрамов В.В. объявил </w:t>
      </w:r>
      <w:r>
        <w:t>шестое</w:t>
      </w:r>
      <w:r w:rsidRPr="0099701A">
        <w:t xml:space="preserve"> (очередное) заседание 9-го состава Общественной молодёжной палаты при Собрании депутатов Ненецкого автономного округа закрытым.</w:t>
      </w:r>
    </w:p>
    <w:p w:rsidR="006311A1" w:rsidRPr="0099701A" w:rsidRDefault="006311A1" w:rsidP="001B55EA">
      <w:pPr>
        <w:pStyle w:val="BodyText"/>
        <w:tabs>
          <w:tab w:val="num" w:pos="644"/>
          <w:tab w:val="num" w:pos="1070"/>
        </w:tabs>
        <w:suppressAutoHyphens w:val="0"/>
        <w:spacing w:after="0"/>
        <w:ind w:firstLine="567"/>
        <w:jc w:val="both"/>
        <w:rPr>
          <w:b/>
        </w:rPr>
      </w:pPr>
    </w:p>
    <w:p w:rsidR="006311A1" w:rsidRPr="00EE0926" w:rsidRDefault="006311A1" w:rsidP="001B55EA">
      <w:pPr>
        <w:pStyle w:val="BodyText"/>
        <w:spacing w:after="0"/>
        <w:ind w:firstLine="708"/>
        <w:jc w:val="both"/>
        <w:rPr>
          <w:iCs/>
        </w:rPr>
      </w:pPr>
    </w:p>
    <w:p w:rsidR="006311A1" w:rsidRDefault="006311A1" w:rsidP="001B55EA">
      <w:pPr>
        <w:pStyle w:val="BodyTextIndent"/>
        <w:ind w:firstLine="510"/>
        <w:rPr>
          <w:szCs w:val="24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864"/>
        <w:gridCol w:w="3600"/>
      </w:tblGrid>
      <w:tr w:rsidR="006311A1" w:rsidTr="0042256B">
        <w:trPr>
          <w:trHeight w:val="515"/>
        </w:trPr>
        <w:tc>
          <w:tcPr>
            <w:tcW w:w="5864" w:type="dxa"/>
          </w:tcPr>
          <w:p w:rsidR="006311A1" w:rsidRDefault="006311A1" w:rsidP="0042256B">
            <w:pPr>
              <w:ind w:left="34" w:firstLine="142"/>
            </w:pPr>
            <w:r>
              <w:t xml:space="preserve">Председатель </w:t>
            </w:r>
          </w:p>
          <w:p w:rsidR="006311A1" w:rsidRDefault="006311A1" w:rsidP="0042256B">
            <w:pPr>
              <w:ind w:left="34"/>
            </w:pPr>
          </w:p>
          <w:p w:rsidR="006311A1" w:rsidRDefault="006311A1" w:rsidP="0042256B">
            <w:pPr>
              <w:ind w:left="34"/>
            </w:pPr>
          </w:p>
        </w:tc>
        <w:tc>
          <w:tcPr>
            <w:tcW w:w="3600" w:type="dxa"/>
          </w:tcPr>
          <w:p w:rsidR="006311A1" w:rsidRDefault="006311A1" w:rsidP="0042256B">
            <w:pPr>
              <w:jc w:val="right"/>
            </w:pPr>
            <w:r>
              <w:t>В.В. Абрамов</w:t>
            </w:r>
          </w:p>
        </w:tc>
      </w:tr>
      <w:tr w:rsidR="006311A1" w:rsidTr="0042256B">
        <w:trPr>
          <w:trHeight w:val="284"/>
        </w:trPr>
        <w:tc>
          <w:tcPr>
            <w:tcW w:w="5864" w:type="dxa"/>
          </w:tcPr>
          <w:p w:rsidR="006311A1" w:rsidRDefault="006311A1" w:rsidP="0042256B">
            <w:pPr>
              <w:ind w:left="34" w:firstLine="142"/>
            </w:pPr>
            <w:r>
              <w:t xml:space="preserve">Вела протокол              </w:t>
            </w:r>
          </w:p>
        </w:tc>
        <w:tc>
          <w:tcPr>
            <w:tcW w:w="3600" w:type="dxa"/>
          </w:tcPr>
          <w:p w:rsidR="006311A1" w:rsidRDefault="006311A1" w:rsidP="0042256B">
            <w:pPr>
              <w:ind w:firstLine="510"/>
              <w:jc w:val="right"/>
            </w:pPr>
            <w:r>
              <w:t>А.А. Закутаускене</w:t>
            </w:r>
          </w:p>
        </w:tc>
      </w:tr>
    </w:tbl>
    <w:p w:rsidR="006311A1" w:rsidRPr="00C64799" w:rsidRDefault="006311A1" w:rsidP="001B55EA"/>
    <w:p w:rsidR="006311A1" w:rsidRDefault="006311A1" w:rsidP="001B55EA"/>
    <w:p w:rsidR="006311A1" w:rsidRDefault="006311A1"/>
    <w:sectPr w:rsidR="006311A1" w:rsidSect="006F64B3">
      <w:footerReference w:type="default" r:id="rId7"/>
      <w:pgSz w:w="11906" w:h="16838"/>
      <w:pgMar w:top="1440" w:right="1274" w:bottom="1440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1A1" w:rsidRDefault="006311A1" w:rsidP="00B608C7">
      <w:r>
        <w:separator/>
      </w:r>
    </w:p>
  </w:endnote>
  <w:endnote w:type="continuationSeparator" w:id="0">
    <w:p w:rsidR="006311A1" w:rsidRDefault="006311A1" w:rsidP="00B60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1A1" w:rsidRDefault="006311A1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6311A1" w:rsidRDefault="006311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1A1" w:rsidRDefault="006311A1" w:rsidP="00B608C7">
      <w:r>
        <w:separator/>
      </w:r>
    </w:p>
  </w:footnote>
  <w:footnote w:type="continuationSeparator" w:id="0">
    <w:p w:rsidR="006311A1" w:rsidRDefault="006311A1" w:rsidP="00B60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  <w:rPr>
        <w:rFonts w:cs="Times New Roman"/>
      </w:rPr>
    </w:lvl>
  </w:abstractNum>
  <w:abstractNum w:abstractNumId="4">
    <w:nsid w:val="77A24FB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5EA"/>
    <w:rsid w:val="00006699"/>
    <w:rsid w:val="00013782"/>
    <w:rsid w:val="000264C6"/>
    <w:rsid w:val="00052C94"/>
    <w:rsid w:val="00061FEF"/>
    <w:rsid w:val="000838B1"/>
    <w:rsid w:val="000C1891"/>
    <w:rsid w:val="000D076C"/>
    <w:rsid w:val="00120A8D"/>
    <w:rsid w:val="00136C82"/>
    <w:rsid w:val="00186247"/>
    <w:rsid w:val="001B55EA"/>
    <w:rsid w:val="001E482C"/>
    <w:rsid w:val="001E5F22"/>
    <w:rsid w:val="0020486E"/>
    <w:rsid w:val="00225959"/>
    <w:rsid w:val="0026473D"/>
    <w:rsid w:val="00267C01"/>
    <w:rsid w:val="00294C32"/>
    <w:rsid w:val="002F0D68"/>
    <w:rsid w:val="0034064C"/>
    <w:rsid w:val="0035604D"/>
    <w:rsid w:val="003835B1"/>
    <w:rsid w:val="003D12A5"/>
    <w:rsid w:val="00420F76"/>
    <w:rsid w:val="0042256B"/>
    <w:rsid w:val="00476862"/>
    <w:rsid w:val="004C3DB6"/>
    <w:rsid w:val="004D3F8C"/>
    <w:rsid w:val="00515996"/>
    <w:rsid w:val="00545969"/>
    <w:rsid w:val="005B3876"/>
    <w:rsid w:val="005B7BED"/>
    <w:rsid w:val="005B7EEE"/>
    <w:rsid w:val="00614F86"/>
    <w:rsid w:val="006311A1"/>
    <w:rsid w:val="00632F8E"/>
    <w:rsid w:val="00641771"/>
    <w:rsid w:val="00671B18"/>
    <w:rsid w:val="00691344"/>
    <w:rsid w:val="006F3F18"/>
    <w:rsid w:val="006F64B3"/>
    <w:rsid w:val="0070552B"/>
    <w:rsid w:val="00741EA0"/>
    <w:rsid w:val="00742FC3"/>
    <w:rsid w:val="0074724E"/>
    <w:rsid w:val="00750A63"/>
    <w:rsid w:val="007658CE"/>
    <w:rsid w:val="007769FB"/>
    <w:rsid w:val="007858B5"/>
    <w:rsid w:val="007866FB"/>
    <w:rsid w:val="007C4BEC"/>
    <w:rsid w:val="007C7CD4"/>
    <w:rsid w:val="00876623"/>
    <w:rsid w:val="008B6491"/>
    <w:rsid w:val="008C527C"/>
    <w:rsid w:val="008E4F2A"/>
    <w:rsid w:val="00900680"/>
    <w:rsid w:val="00916193"/>
    <w:rsid w:val="00995FCF"/>
    <w:rsid w:val="0099701A"/>
    <w:rsid w:val="009C41BC"/>
    <w:rsid w:val="009E5C99"/>
    <w:rsid w:val="00A11CBD"/>
    <w:rsid w:val="00A577F3"/>
    <w:rsid w:val="00A81130"/>
    <w:rsid w:val="00B211D6"/>
    <w:rsid w:val="00B46C3E"/>
    <w:rsid w:val="00B608C7"/>
    <w:rsid w:val="00B826D3"/>
    <w:rsid w:val="00BD2323"/>
    <w:rsid w:val="00BF6982"/>
    <w:rsid w:val="00C12300"/>
    <w:rsid w:val="00C13BD9"/>
    <w:rsid w:val="00C26A01"/>
    <w:rsid w:val="00C26FDC"/>
    <w:rsid w:val="00C64799"/>
    <w:rsid w:val="00C72F0E"/>
    <w:rsid w:val="00CF11EC"/>
    <w:rsid w:val="00D23716"/>
    <w:rsid w:val="00D72470"/>
    <w:rsid w:val="00DC04EE"/>
    <w:rsid w:val="00DE1B94"/>
    <w:rsid w:val="00E03A69"/>
    <w:rsid w:val="00E05DA5"/>
    <w:rsid w:val="00E21FEF"/>
    <w:rsid w:val="00E768A3"/>
    <w:rsid w:val="00EB2BCD"/>
    <w:rsid w:val="00EB7C7C"/>
    <w:rsid w:val="00EE0926"/>
    <w:rsid w:val="00F036EE"/>
    <w:rsid w:val="00F51365"/>
    <w:rsid w:val="00F63C12"/>
    <w:rsid w:val="00F865C2"/>
    <w:rsid w:val="00F9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5E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7E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B7EE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B7EE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B7EE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5EA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7EEE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B7E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B7EEE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B7EEE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B55EA"/>
    <w:rPr>
      <w:rFonts w:ascii="Bookman Old Style" w:hAnsi="Bookman Old Style" w:cs="Bookman Old Style"/>
      <w:b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5B7EEE"/>
    <w:rPr>
      <w:rFonts w:eastAsia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5B7EEE"/>
    <w:pPr>
      <w:ind w:left="720"/>
      <w:contextualSpacing/>
    </w:pPr>
  </w:style>
  <w:style w:type="character" w:customStyle="1" w:styleId="FontStyle27">
    <w:name w:val="Font Style27"/>
    <w:uiPriority w:val="99"/>
    <w:rsid w:val="001B55EA"/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rsid w:val="001B55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55EA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1B55EA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B55EA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31">
    <w:name w:val="Основной текст с отступом 31"/>
    <w:basedOn w:val="Normal"/>
    <w:uiPriority w:val="99"/>
    <w:rsid w:val="001B55EA"/>
    <w:pPr>
      <w:ind w:firstLine="708"/>
      <w:jc w:val="both"/>
    </w:pPr>
    <w:rPr>
      <w:b/>
      <w:bCs/>
    </w:rPr>
  </w:style>
  <w:style w:type="paragraph" w:customStyle="1" w:styleId="Style7">
    <w:name w:val="Style7"/>
    <w:basedOn w:val="Normal"/>
    <w:uiPriority w:val="99"/>
    <w:rsid w:val="001B55EA"/>
    <w:pPr>
      <w:widowControl w:val="0"/>
      <w:autoSpaceDE w:val="0"/>
      <w:jc w:val="both"/>
    </w:pPr>
  </w:style>
  <w:style w:type="paragraph" w:styleId="Footer">
    <w:name w:val="footer"/>
    <w:basedOn w:val="Normal"/>
    <w:link w:val="FooterChar"/>
    <w:uiPriority w:val="99"/>
    <w:rsid w:val="001B55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55EA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4</Pages>
  <Words>785</Words>
  <Characters>4478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Andryus</dc:creator>
  <cp:keywords/>
  <dc:description/>
  <cp:lastModifiedBy>user</cp:lastModifiedBy>
  <cp:revision>4</cp:revision>
  <dcterms:created xsi:type="dcterms:W3CDTF">2020-06-15T22:29:00Z</dcterms:created>
  <dcterms:modified xsi:type="dcterms:W3CDTF">2020-12-28T10:31:00Z</dcterms:modified>
</cp:coreProperties>
</file>